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C94" w:rsidRPr="008E3430" w:rsidRDefault="00115C94" w:rsidP="008B5866">
      <w:pPr>
        <w:spacing w:before="40" w:after="40" w:line="360" w:lineRule="exact"/>
      </w:pPr>
      <w:r w:rsidRPr="008E3430">
        <w:rPr>
          <w:b/>
          <w:bCs/>
        </w:rPr>
        <w:t xml:space="preserve">TRƯỜNG </w:t>
      </w:r>
      <w:r>
        <w:rPr>
          <w:b/>
          <w:bCs/>
        </w:rPr>
        <w:t>CAO ĐẲNG KỸ THUẬT LÝ TỰ TRỌNG</w:t>
      </w:r>
      <w:r w:rsidRPr="008E3430">
        <w:rPr>
          <w:b/>
          <w:bCs/>
        </w:rPr>
        <w:t xml:space="preserve"> TP HỒ CHÍ MINH </w:t>
      </w:r>
    </w:p>
    <w:p w:rsidR="00115C94" w:rsidRPr="008E3430" w:rsidRDefault="00115C94" w:rsidP="008B5866">
      <w:pPr>
        <w:spacing w:before="40" w:after="40" w:line="360" w:lineRule="exact"/>
      </w:pPr>
      <w:r>
        <w:t>Khoa:CÔNG NGHỆ NHIỆT LẠNH</w:t>
      </w:r>
    </w:p>
    <w:p w:rsidR="00115C94" w:rsidRDefault="00115C94">
      <w:r>
        <w:t>Bộ Môn :</w:t>
      </w:r>
    </w:p>
    <w:p w:rsidR="00115C94" w:rsidRPr="0080163D" w:rsidRDefault="00115C94" w:rsidP="0080163D">
      <w:pPr>
        <w:jc w:val="center"/>
        <w:rPr>
          <w:b/>
          <w:bCs/>
          <w:sz w:val="44"/>
          <w:szCs w:val="44"/>
        </w:rPr>
      </w:pPr>
      <w:r w:rsidRPr="0080163D">
        <w:rPr>
          <w:b/>
          <w:bCs/>
          <w:sz w:val="44"/>
          <w:szCs w:val="44"/>
        </w:rPr>
        <w:t>KẾ HOẠCH GIẢNG DẠY CHI TIẾT</w:t>
      </w:r>
    </w:p>
    <w:p w:rsidR="00115C94" w:rsidRPr="0080163D" w:rsidRDefault="00115C94" w:rsidP="00EF7912">
      <w:pPr>
        <w:spacing w:before="120" w:after="120" w:line="360" w:lineRule="auto"/>
        <w:rPr>
          <w:b/>
          <w:bCs/>
          <w:i/>
          <w:iCs/>
        </w:rPr>
      </w:pPr>
      <w:r w:rsidRPr="0080163D">
        <w:rPr>
          <w:b/>
          <w:bCs/>
          <w:i/>
          <w:iCs/>
        </w:rPr>
        <w:t xml:space="preserve">Họ và tên GV: </w:t>
      </w:r>
      <w:r>
        <w:rPr>
          <w:b/>
          <w:bCs/>
          <w:i/>
          <w:iCs/>
        </w:rPr>
        <w:t>Lê Quang Liêm</w:t>
      </w:r>
    </w:p>
    <w:p w:rsidR="00115C94" w:rsidRPr="0080163D" w:rsidRDefault="00115C94" w:rsidP="00EF7912">
      <w:pPr>
        <w:spacing w:before="120" w:after="120" w:line="360" w:lineRule="auto"/>
        <w:rPr>
          <w:b/>
          <w:bCs/>
          <w:i/>
          <w:iCs/>
        </w:rPr>
      </w:pPr>
      <w:r w:rsidRPr="0080163D">
        <w:rPr>
          <w:b/>
          <w:bCs/>
          <w:i/>
          <w:iCs/>
        </w:rPr>
        <w:t xml:space="preserve">MSNS: </w:t>
      </w:r>
    </w:p>
    <w:tbl>
      <w:tblPr>
        <w:tblW w:w="1541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924"/>
        <w:gridCol w:w="1089"/>
        <w:gridCol w:w="3439"/>
        <w:gridCol w:w="2798"/>
        <w:gridCol w:w="1522"/>
        <w:gridCol w:w="1112"/>
        <w:gridCol w:w="2611"/>
        <w:gridCol w:w="1388"/>
      </w:tblGrid>
      <w:tr w:rsidR="00115C94" w:rsidRPr="00A56935">
        <w:tc>
          <w:tcPr>
            <w:tcW w:w="534" w:type="dxa"/>
          </w:tcPr>
          <w:p w:rsidR="00115C94" w:rsidRPr="00A56935" w:rsidRDefault="00115C94" w:rsidP="00A5693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56935">
              <w:rPr>
                <w:sz w:val="20"/>
                <w:szCs w:val="20"/>
              </w:rPr>
              <w:t>TT</w:t>
            </w:r>
          </w:p>
        </w:tc>
        <w:tc>
          <w:tcPr>
            <w:tcW w:w="924" w:type="dxa"/>
          </w:tcPr>
          <w:p w:rsidR="00115C94" w:rsidRPr="00A56935" w:rsidRDefault="00115C94" w:rsidP="00A5693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56935">
              <w:rPr>
                <w:sz w:val="20"/>
                <w:szCs w:val="20"/>
              </w:rPr>
              <w:t>Môn học</w:t>
            </w:r>
          </w:p>
        </w:tc>
        <w:tc>
          <w:tcPr>
            <w:tcW w:w="1089" w:type="dxa"/>
          </w:tcPr>
          <w:p w:rsidR="00115C94" w:rsidRPr="00A56935" w:rsidRDefault="00115C94" w:rsidP="00A5693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56935">
              <w:rPr>
                <w:sz w:val="20"/>
                <w:szCs w:val="20"/>
              </w:rPr>
              <w:t>Hệ giảng dạy</w:t>
            </w:r>
          </w:p>
        </w:tc>
        <w:tc>
          <w:tcPr>
            <w:tcW w:w="3439" w:type="dxa"/>
            <w:vAlign w:val="center"/>
          </w:tcPr>
          <w:p w:rsidR="00115C94" w:rsidRPr="00A56935" w:rsidRDefault="00115C94" w:rsidP="00A5693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56935">
              <w:rPr>
                <w:sz w:val="20"/>
                <w:szCs w:val="20"/>
              </w:rPr>
              <w:t>Mục tiêu</w:t>
            </w:r>
          </w:p>
        </w:tc>
        <w:tc>
          <w:tcPr>
            <w:tcW w:w="2798" w:type="dxa"/>
            <w:vAlign w:val="center"/>
          </w:tcPr>
          <w:p w:rsidR="00115C94" w:rsidRPr="00A56935" w:rsidRDefault="00115C94" w:rsidP="00A5693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56935">
              <w:rPr>
                <w:sz w:val="20"/>
                <w:szCs w:val="20"/>
              </w:rPr>
              <w:t>Chuẩn đầu ra môn học</w:t>
            </w:r>
          </w:p>
        </w:tc>
        <w:tc>
          <w:tcPr>
            <w:tcW w:w="1522" w:type="dxa"/>
            <w:vAlign w:val="center"/>
          </w:tcPr>
          <w:p w:rsidR="00115C94" w:rsidRPr="00A56935" w:rsidRDefault="00115C94" w:rsidP="00A5693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56935">
              <w:rPr>
                <w:sz w:val="20"/>
                <w:szCs w:val="20"/>
              </w:rPr>
              <w:t>Hình thức kiểm tra đánh giá</w:t>
            </w:r>
          </w:p>
        </w:tc>
        <w:tc>
          <w:tcPr>
            <w:tcW w:w="1112" w:type="dxa"/>
            <w:vAlign w:val="center"/>
          </w:tcPr>
          <w:p w:rsidR="00115C94" w:rsidRPr="00A56935" w:rsidRDefault="00115C94" w:rsidP="00A5693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56935">
              <w:rPr>
                <w:sz w:val="20"/>
                <w:szCs w:val="20"/>
              </w:rPr>
              <w:t>Giáo trình chính</w:t>
            </w:r>
          </w:p>
        </w:tc>
        <w:tc>
          <w:tcPr>
            <w:tcW w:w="2611" w:type="dxa"/>
            <w:vAlign w:val="center"/>
          </w:tcPr>
          <w:p w:rsidR="00115C94" w:rsidRPr="00A56935" w:rsidRDefault="00115C94" w:rsidP="00A5693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56935">
              <w:rPr>
                <w:sz w:val="20"/>
                <w:szCs w:val="20"/>
              </w:rPr>
              <w:t>Tài liệu tham khảo</w:t>
            </w:r>
          </w:p>
        </w:tc>
        <w:tc>
          <w:tcPr>
            <w:tcW w:w="1388" w:type="dxa"/>
            <w:vAlign w:val="center"/>
          </w:tcPr>
          <w:p w:rsidR="00115C94" w:rsidRPr="00A56935" w:rsidRDefault="00115C94" w:rsidP="00A5693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56935">
              <w:rPr>
                <w:sz w:val="20"/>
                <w:szCs w:val="20"/>
              </w:rPr>
              <w:t>Ghi chú</w:t>
            </w:r>
          </w:p>
        </w:tc>
      </w:tr>
      <w:tr w:rsidR="00115C94" w:rsidRPr="00A56935">
        <w:tc>
          <w:tcPr>
            <w:tcW w:w="534" w:type="dxa"/>
          </w:tcPr>
          <w:p w:rsidR="00115C94" w:rsidRPr="00A56935" w:rsidRDefault="00115C94" w:rsidP="00A5693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56935">
              <w:rPr>
                <w:sz w:val="20"/>
                <w:szCs w:val="20"/>
              </w:rPr>
              <w:t>1</w:t>
            </w:r>
          </w:p>
        </w:tc>
        <w:tc>
          <w:tcPr>
            <w:tcW w:w="924" w:type="dxa"/>
          </w:tcPr>
          <w:p w:rsidR="00115C94" w:rsidRPr="00A56935" w:rsidRDefault="00115C94" w:rsidP="00A56935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115C94" w:rsidRPr="00A56935" w:rsidRDefault="00115C94" w:rsidP="00A56935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115C94" w:rsidRPr="00A56935" w:rsidRDefault="00115C94" w:rsidP="00A56935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115C94" w:rsidRPr="00A56935" w:rsidRDefault="00115C94" w:rsidP="00A56935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115C94" w:rsidRPr="00A56935" w:rsidRDefault="00115C94" w:rsidP="00A56935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115C94" w:rsidRPr="00A56935" w:rsidRDefault="00115C94" w:rsidP="00A56935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115C94" w:rsidRPr="00A56935" w:rsidRDefault="00115C94" w:rsidP="00A56935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115C94" w:rsidRPr="00A56935" w:rsidRDefault="00115C94" w:rsidP="00A56935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115C94" w:rsidRPr="00A56935" w:rsidRDefault="00115C94" w:rsidP="00A56935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115C94" w:rsidRPr="00A56935" w:rsidRDefault="00115C94" w:rsidP="00A56935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115C94" w:rsidRPr="00A56935" w:rsidRDefault="00115C94" w:rsidP="00A56935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A56935">
              <w:rPr>
                <w:rFonts w:ascii="Arial" w:hAnsi="Arial" w:cs="Arial"/>
                <w:sz w:val="20"/>
                <w:szCs w:val="20"/>
              </w:rPr>
              <w:t>Kỹ thuật nhiệt</w:t>
            </w:r>
          </w:p>
        </w:tc>
        <w:tc>
          <w:tcPr>
            <w:tcW w:w="1089" w:type="dxa"/>
          </w:tcPr>
          <w:p w:rsidR="00115C94" w:rsidRPr="00A56935" w:rsidRDefault="00115C94" w:rsidP="00A56935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115C94" w:rsidRPr="00A56935" w:rsidRDefault="00115C94" w:rsidP="00A56935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115C94" w:rsidRPr="00A56935" w:rsidRDefault="00115C94" w:rsidP="00A56935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115C94" w:rsidRPr="00A56935" w:rsidRDefault="00115C94" w:rsidP="00A56935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115C94" w:rsidRPr="00A56935" w:rsidRDefault="00115C94" w:rsidP="00A56935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115C94" w:rsidRPr="00A56935" w:rsidRDefault="00115C94" w:rsidP="00A56935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115C94" w:rsidRPr="00A56935" w:rsidRDefault="00115C94" w:rsidP="00A56935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115C94" w:rsidRPr="00A56935" w:rsidRDefault="00115C94" w:rsidP="00A56935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115C94" w:rsidRPr="00A56935" w:rsidRDefault="00115C94" w:rsidP="00A56935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115C94" w:rsidRPr="00A56935" w:rsidRDefault="00115C94" w:rsidP="00A56935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115C94" w:rsidRPr="00A56935" w:rsidRDefault="00115C94" w:rsidP="00A56935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115C94" w:rsidRPr="00A56935" w:rsidRDefault="00115C94" w:rsidP="00A5693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56935">
              <w:rPr>
                <w:sz w:val="20"/>
                <w:szCs w:val="20"/>
              </w:rPr>
              <w:t xml:space="preserve">CDNL14 </w:t>
            </w:r>
          </w:p>
        </w:tc>
        <w:tc>
          <w:tcPr>
            <w:tcW w:w="3439" w:type="dxa"/>
          </w:tcPr>
          <w:p w:rsidR="00115C94" w:rsidRPr="00A56935" w:rsidRDefault="00115C94" w:rsidP="00A56935">
            <w:pPr>
              <w:spacing w:after="0" w:line="240" w:lineRule="auto"/>
              <w:ind w:firstLine="288"/>
              <w:rPr>
                <w:b/>
                <w:bCs/>
                <w:i/>
                <w:iCs/>
                <w:sz w:val="20"/>
                <w:szCs w:val="20"/>
                <w:u w:val="single"/>
              </w:rPr>
            </w:pPr>
          </w:p>
          <w:p w:rsidR="00115C94" w:rsidRPr="00A56935" w:rsidRDefault="00115C94" w:rsidP="00A56935">
            <w:pPr>
              <w:spacing w:after="0" w:line="240" w:lineRule="auto"/>
              <w:ind w:firstLine="288"/>
              <w:rPr>
                <w:b/>
                <w:bCs/>
                <w:i/>
                <w:iCs/>
                <w:sz w:val="20"/>
                <w:szCs w:val="20"/>
                <w:u w:val="single"/>
              </w:rPr>
            </w:pPr>
            <w:r w:rsidRPr="00A56935">
              <w:rPr>
                <w:b/>
                <w:bCs/>
                <w:i/>
                <w:iCs/>
                <w:sz w:val="20"/>
                <w:szCs w:val="20"/>
                <w:u w:val="single"/>
              </w:rPr>
              <w:t>Kiến thức:</w:t>
            </w:r>
          </w:p>
          <w:p w:rsidR="00115C94" w:rsidRPr="00A56935" w:rsidRDefault="00115C94" w:rsidP="00A56935">
            <w:pPr>
              <w:spacing w:after="0" w:line="240" w:lineRule="auto"/>
              <w:ind w:firstLine="288"/>
              <w:rPr>
                <w:b/>
                <w:bCs/>
                <w:i/>
                <w:iCs/>
                <w:sz w:val="20"/>
                <w:szCs w:val="20"/>
                <w:u w:val="single"/>
              </w:rPr>
            </w:pPr>
          </w:p>
          <w:p w:rsidR="00115C94" w:rsidRPr="00A56935" w:rsidRDefault="00115C94" w:rsidP="00A56935">
            <w:pPr>
              <w:spacing w:after="0" w:line="240" w:lineRule="auto"/>
              <w:ind w:firstLine="288"/>
              <w:rPr>
                <w:b/>
                <w:bCs/>
                <w:i/>
                <w:iCs/>
                <w:sz w:val="20"/>
                <w:szCs w:val="20"/>
                <w:u w:val="single"/>
              </w:rPr>
            </w:pPr>
          </w:p>
          <w:p w:rsidR="00115C94" w:rsidRPr="00A56935" w:rsidRDefault="00115C94" w:rsidP="00A56935">
            <w:pPr>
              <w:spacing w:after="0" w:line="240" w:lineRule="auto"/>
              <w:ind w:firstLine="288"/>
              <w:rPr>
                <w:b/>
                <w:bCs/>
                <w:i/>
                <w:iCs/>
                <w:sz w:val="20"/>
                <w:szCs w:val="20"/>
                <w:u w:val="single"/>
              </w:rPr>
            </w:pPr>
          </w:p>
          <w:p w:rsidR="00115C94" w:rsidRPr="00A56935" w:rsidRDefault="00115C94" w:rsidP="00A56935">
            <w:pPr>
              <w:spacing w:after="0" w:line="240" w:lineRule="auto"/>
              <w:ind w:firstLine="288"/>
              <w:rPr>
                <w:b/>
                <w:bCs/>
                <w:i/>
                <w:iCs/>
                <w:sz w:val="20"/>
                <w:szCs w:val="20"/>
                <w:u w:val="single"/>
              </w:rPr>
            </w:pPr>
            <w:r w:rsidRPr="00A56935">
              <w:rPr>
                <w:b/>
                <w:bCs/>
                <w:i/>
                <w:iCs/>
                <w:sz w:val="20"/>
                <w:szCs w:val="20"/>
                <w:u w:val="single"/>
              </w:rPr>
              <w:t xml:space="preserve">Kỹ năng: </w:t>
            </w:r>
          </w:p>
          <w:p w:rsidR="00115C94" w:rsidRPr="00A56935" w:rsidRDefault="00115C94" w:rsidP="00A56935">
            <w:pPr>
              <w:spacing w:after="0" w:line="240" w:lineRule="auto"/>
              <w:ind w:firstLine="288"/>
              <w:rPr>
                <w:sz w:val="20"/>
                <w:szCs w:val="20"/>
              </w:rPr>
            </w:pPr>
          </w:p>
          <w:p w:rsidR="00115C94" w:rsidRPr="00A56935" w:rsidRDefault="00115C94" w:rsidP="00A56935">
            <w:pPr>
              <w:spacing w:after="0" w:line="240" w:lineRule="auto"/>
              <w:ind w:firstLine="288"/>
              <w:rPr>
                <w:sz w:val="20"/>
                <w:szCs w:val="20"/>
              </w:rPr>
            </w:pPr>
          </w:p>
          <w:p w:rsidR="00115C94" w:rsidRPr="00A56935" w:rsidRDefault="00115C94" w:rsidP="00A56935">
            <w:pPr>
              <w:spacing w:after="0" w:line="240" w:lineRule="auto"/>
              <w:ind w:firstLine="288"/>
              <w:rPr>
                <w:sz w:val="20"/>
                <w:szCs w:val="20"/>
              </w:rPr>
            </w:pPr>
          </w:p>
          <w:p w:rsidR="00115C94" w:rsidRPr="00A56935" w:rsidRDefault="00115C94" w:rsidP="00A56935">
            <w:pPr>
              <w:spacing w:after="0" w:line="240" w:lineRule="auto"/>
              <w:ind w:firstLine="288"/>
              <w:rPr>
                <w:b/>
                <w:bCs/>
                <w:i/>
                <w:iCs/>
                <w:sz w:val="20"/>
                <w:szCs w:val="20"/>
                <w:u w:val="single"/>
              </w:rPr>
            </w:pPr>
            <w:r w:rsidRPr="00A56935">
              <w:rPr>
                <w:b/>
                <w:bCs/>
                <w:i/>
                <w:iCs/>
                <w:sz w:val="20"/>
                <w:szCs w:val="20"/>
                <w:u w:val="single"/>
              </w:rPr>
              <w:t>Thái độ:</w:t>
            </w:r>
          </w:p>
          <w:p w:rsidR="00115C94" w:rsidRPr="00A56935" w:rsidRDefault="00115C94" w:rsidP="00A56935">
            <w:pPr>
              <w:pStyle w:val="ft0"/>
              <w:spacing w:after="0"/>
              <w:rPr>
                <w:sz w:val="20"/>
                <w:szCs w:val="20"/>
              </w:rPr>
            </w:pPr>
          </w:p>
          <w:p w:rsidR="00115C94" w:rsidRPr="00A56935" w:rsidRDefault="00115C94" w:rsidP="00A56935">
            <w:pPr>
              <w:pStyle w:val="ft0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2798" w:type="dxa"/>
          </w:tcPr>
          <w:p w:rsidR="00115C94" w:rsidRPr="00A56935" w:rsidRDefault="00115C94" w:rsidP="00A56935">
            <w:pPr>
              <w:spacing w:after="0" w:line="240" w:lineRule="auto"/>
              <w:ind w:firstLine="393"/>
              <w:rPr>
                <w:sz w:val="20"/>
                <w:szCs w:val="20"/>
              </w:rPr>
            </w:pPr>
          </w:p>
          <w:p w:rsidR="00115C94" w:rsidRPr="00A56935" w:rsidRDefault="00115C94" w:rsidP="00A56935">
            <w:pPr>
              <w:spacing w:after="0" w:line="240" w:lineRule="auto"/>
              <w:ind w:firstLine="393"/>
              <w:rPr>
                <w:sz w:val="20"/>
                <w:szCs w:val="20"/>
              </w:rPr>
            </w:pPr>
          </w:p>
        </w:tc>
        <w:tc>
          <w:tcPr>
            <w:tcW w:w="1522" w:type="dxa"/>
          </w:tcPr>
          <w:p w:rsidR="00115C94" w:rsidRPr="00A56935" w:rsidRDefault="00115C94" w:rsidP="00A56935">
            <w:pPr>
              <w:pStyle w:val="ListParagraph"/>
              <w:numPr>
                <w:ilvl w:val="0"/>
                <w:numId w:val="3"/>
              </w:numPr>
              <w:tabs>
                <w:tab w:val="left" w:pos="285"/>
              </w:tabs>
              <w:spacing w:after="0" w:line="240" w:lineRule="auto"/>
              <w:ind w:left="5" w:hanging="5"/>
              <w:jc w:val="both"/>
              <w:rPr>
                <w:sz w:val="20"/>
                <w:szCs w:val="20"/>
              </w:rPr>
            </w:pPr>
            <w:r w:rsidRPr="00A56935">
              <w:rPr>
                <w:sz w:val="20"/>
                <w:szCs w:val="20"/>
              </w:rPr>
              <w:t>Kiểm tra thường kỳ</w:t>
            </w:r>
          </w:p>
          <w:p w:rsidR="00115C94" w:rsidRPr="00A56935" w:rsidRDefault="00115C94" w:rsidP="00A56935">
            <w:pPr>
              <w:pStyle w:val="ListParagraph"/>
              <w:numPr>
                <w:ilvl w:val="0"/>
                <w:numId w:val="3"/>
              </w:numPr>
              <w:tabs>
                <w:tab w:val="left" w:pos="257"/>
              </w:tabs>
              <w:spacing w:after="0" w:line="240" w:lineRule="auto"/>
              <w:ind w:left="5" w:hanging="5"/>
              <w:jc w:val="both"/>
              <w:rPr>
                <w:sz w:val="20"/>
                <w:szCs w:val="20"/>
              </w:rPr>
            </w:pPr>
            <w:r w:rsidRPr="00A56935">
              <w:rPr>
                <w:sz w:val="20"/>
                <w:szCs w:val="20"/>
              </w:rPr>
              <w:t>Giữa kỳ trắc nghiệm</w:t>
            </w:r>
          </w:p>
          <w:p w:rsidR="00115C94" w:rsidRPr="00A56935" w:rsidRDefault="00115C94" w:rsidP="00A56935">
            <w:pPr>
              <w:pStyle w:val="ListParagraph"/>
              <w:numPr>
                <w:ilvl w:val="0"/>
                <w:numId w:val="3"/>
              </w:numPr>
              <w:tabs>
                <w:tab w:val="left" w:pos="257"/>
              </w:tabs>
              <w:spacing w:after="0" w:line="240" w:lineRule="auto"/>
              <w:ind w:left="5" w:hanging="5"/>
              <w:jc w:val="both"/>
              <w:rPr>
                <w:sz w:val="20"/>
                <w:szCs w:val="20"/>
              </w:rPr>
            </w:pPr>
            <w:r w:rsidRPr="00A56935">
              <w:rPr>
                <w:sz w:val="20"/>
                <w:szCs w:val="20"/>
              </w:rPr>
              <w:t>Cuối kỳ tự luận </w:t>
            </w:r>
          </w:p>
        </w:tc>
        <w:tc>
          <w:tcPr>
            <w:tcW w:w="1112" w:type="dxa"/>
          </w:tcPr>
          <w:p w:rsidR="00115C94" w:rsidRPr="00A56935" w:rsidRDefault="00115C94" w:rsidP="00A5693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611" w:type="dxa"/>
          </w:tcPr>
          <w:p w:rsidR="00115C94" w:rsidRPr="00A56935" w:rsidRDefault="00115C94" w:rsidP="00A56935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88" w:type="dxa"/>
          </w:tcPr>
          <w:p w:rsidR="00115C94" w:rsidRPr="00A56935" w:rsidRDefault="00115C94" w:rsidP="00A56935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115C94" w:rsidRDefault="00115C94"/>
    <w:p w:rsidR="00115C94" w:rsidRDefault="00115C94">
      <w:r>
        <w:br w:type="page"/>
      </w:r>
    </w:p>
    <w:tbl>
      <w:tblPr>
        <w:tblW w:w="15133" w:type="dxa"/>
        <w:tblInd w:w="-106" w:type="dxa"/>
        <w:tblLook w:val="00A0"/>
      </w:tblPr>
      <w:tblGrid>
        <w:gridCol w:w="1950"/>
        <w:gridCol w:w="5851"/>
        <w:gridCol w:w="1107"/>
        <w:gridCol w:w="1172"/>
        <w:gridCol w:w="1023"/>
        <w:gridCol w:w="216"/>
        <w:gridCol w:w="825"/>
        <w:gridCol w:w="362"/>
        <w:gridCol w:w="2735"/>
      </w:tblGrid>
      <w:tr w:rsidR="00115C94" w:rsidRPr="00A56935">
        <w:trPr>
          <w:trHeight w:val="300"/>
        </w:trPr>
        <w:tc>
          <w:tcPr>
            <w:tcW w:w="776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B12062">
            <w:pPr>
              <w:spacing w:before="40" w:after="40" w:line="36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935">
              <w:rPr>
                <w:b/>
                <w:bCs/>
              </w:rPr>
              <w:t>ỦY BAN NHÂN DÂN TP.HCM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>ĐT 04</w:t>
            </w:r>
          </w:p>
        </w:tc>
      </w:tr>
      <w:tr w:rsidR="00115C94" w:rsidRPr="00A56935">
        <w:trPr>
          <w:trHeight w:val="300"/>
        </w:trPr>
        <w:tc>
          <w:tcPr>
            <w:tcW w:w="776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A56935" w:rsidRDefault="00115C94" w:rsidP="00B12062">
            <w:pPr>
              <w:spacing w:before="40" w:after="40" w:line="360" w:lineRule="exact"/>
            </w:pPr>
            <w:r w:rsidRPr="00A56935">
              <w:rPr>
                <w:b/>
                <w:bCs/>
              </w:rPr>
              <w:t xml:space="preserve">TRƯỜNG CAO ĐẲNG KỸ THUẬT LÝ TỰ TRỌNG TP.HCM </w:t>
            </w:r>
          </w:p>
          <w:p w:rsidR="00115C94" w:rsidRPr="00CE5823" w:rsidRDefault="00115C94" w:rsidP="00CE582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5C94" w:rsidRPr="00A56935">
        <w:trPr>
          <w:trHeight w:val="435"/>
        </w:trPr>
        <w:tc>
          <w:tcPr>
            <w:tcW w:w="15133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0A0"/>
            </w:tblPr>
            <w:tblGrid>
              <w:gridCol w:w="15025"/>
            </w:tblGrid>
            <w:tr w:rsidR="00115C94" w:rsidRPr="00A56935">
              <w:trPr>
                <w:trHeight w:val="435"/>
                <w:tblCellSpacing w:w="0" w:type="dxa"/>
                <w:jc w:val="center"/>
              </w:trPr>
              <w:tc>
                <w:tcPr>
                  <w:tcW w:w="154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</w:tcPr>
                <w:p w:rsidR="00115C94" w:rsidRPr="00CE5823" w:rsidRDefault="00115C94" w:rsidP="00CE5823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sz w:val="28"/>
                      <w:szCs w:val="28"/>
                    </w:rPr>
                  </w:pPr>
                  <w:r w:rsidRPr="00CE5823">
                    <w:rPr>
                      <w:rFonts w:ascii="Arial" w:hAnsi="Arial" w:cs="Arial"/>
                      <w:b/>
                      <w:bCs/>
                      <w:sz w:val="28"/>
                      <w:szCs w:val="28"/>
                    </w:rPr>
                    <w:t>LỊCH   GIẢNG   DẠY</w:t>
                  </w:r>
                </w:p>
              </w:tc>
            </w:tr>
          </w:tbl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5C94" w:rsidRPr="00A56935">
        <w:trPr>
          <w:trHeight w:val="255"/>
        </w:trPr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B1206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CE5823">
              <w:rPr>
                <w:rFonts w:ascii="Arial" w:hAnsi="Arial" w:cs="Arial"/>
                <w:sz w:val="20"/>
                <w:szCs w:val="20"/>
                <w:u w:val="single"/>
              </w:rPr>
              <w:t>Môn học</w:t>
            </w:r>
            <w:r w:rsidRPr="00CE5823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10049E">
              <w:rPr>
                <w:rFonts w:ascii="Arial" w:hAnsi="Arial" w:cs="Arial"/>
                <w:sz w:val="20"/>
                <w:szCs w:val="20"/>
              </w:rPr>
              <w:t xml:space="preserve"> Kỹ thuật </w:t>
            </w:r>
            <w:r>
              <w:rPr>
                <w:rFonts w:ascii="Arial" w:hAnsi="Arial" w:cs="Arial"/>
                <w:sz w:val="20"/>
                <w:szCs w:val="20"/>
              </w:rPr>
              <w:t>nhiệt</w:t>
            </w:r>
          </w:p>
        </w:tc>
        <w:tc>
          <w:tcPr>
            <w:tcW w:w="307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B12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CE5823">
              <w:rPr>
                <w:rFonts w:ascii="Arial" w:hAnsi="Arial" w:cs="Arial"/>
                <w:sz w:val="20"/>
                <w:szCs w:val="20"/>
                <w:u w:val="single"/>
              </w:rPr>
              <w:t xml:space="preserve">Số tiết: </w:t>
            </w: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</w:tr>
      <w:tr w:rsidR="00115C94" w:rsidRPr="00A56935">
        <w:trPr>
          <w:trHeight w:val="255"/>
        </w:trPr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B1206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CE5823">
              <w:rPr>
                <w:rFonts w:ascii="Arial" w:hAnsi="Arial" w:cs="Arial"/>
                <w:sz w:val="20"/>
                <w:szCs w:val="20"/>
                <w:u w:val="single"/>
              </w:rPr>
              <w:t>Lớp</w:t>
            </w:r>
            <w:r w:rsidRPr="00CE5823">
              <w:rPr>
                <w:rFonts w:ascii="Arial" w:hAnsi="Arial" w:cs="Arial"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    </w:t>
            </w:r>
            <w:r w:rsidRPr="00CE5823">
              <w:rPr>
                <w:rFonts w:ascii="Arial" w:hAnsi="Arial" w:cs="Arial"/>
                <w:sz w:val="20"/>
                <w:szCs w:val="20"/>
              </w:rPr>
              <w:t xml:space="preserve">      MLHP:</w:t>
            </w:r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</w:p>
        </w:tc>
        <w:tc>
          <w:tcPr>
            <w:tcW w:w="307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58228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CE5823">
              <w:rPr>
                <w:rFonts w:ascii="Arial" w:hAnsi="Arial" w:cs="Arial"/>
                <w:sz w:val="20"/>
                <w:szCs w:val="20"/>
                <w:u w:val="single"/>
              </w:rPr>
              <w:t>Học kỳ:</w:t>
            </w:r>
            <w:r>
              <w:rPr>
                <w:rFonts w:ascii="Arial" w:hAnsi="Arial" w:cs="Arial"/>
                <w:sz w:val="20"/>
                <w:szCs w:val="20"/>
              </w:rPr>
              <w:t xml:space="preserve"> 1</w:t>
            </w:r>
            <w:r w:rsidRPr="00CE582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E5823">
              <w:rPr>
                <w:rFonts w:ascii="Arial" w:hAnsi="Arial" w:cs="Arial"/>
                <w:sz w:val="20"/>
                <w:szCs w:val="20"/>
                <w:u w:val="single"/>
              </w:rPr>
              <w:t>Năm:</w:t>
            </w:r>
            <w:r>
              <w:rPr>
                <w:rFonts w:ascii="Arial" w:hAnsi="Arial" w:cs="Arial"/>
                <w:sz w:val="20"/>
                <w:szCs w:val="20"/>
              </w:rPr>
              <w:t xml:space="preserve"> 2015</w:t>
            </w:r>
            <w:r w:rsidRPr="00CE5823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–</w:t>
            </w:r>
            <w:r w:rsidRPr="00CE5823">
              <w:rPr>
                <w:rFonts w:ascii="Arial" w:hAnsi="Arial" w:cs="Arial"/>
                <w:sz w:val="20"/>
                <w:szCs w:val="20"/>
              </w:rPr>
              <w:t xml:space="preserve"> 201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115C94" w:rsidRPr="00A56935">
        <w:trPr>
          <w:trHeight w:val="255"/>
        </w:trPr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2081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CE5823">
              <w:rPr>
                <w:rFonts w:ascii="Arial" w:hAnsi="Arial" w:cs="Arial"/>
                <w:sz w:val="20"/>
                <w:szCs w:val="20"/>
                <w:u w:val="single"/>
              </w:rPr>
              <w:t>Số tiết/tuần</w:t>
            </w:r>
            <w:r w:rsidRPr="00CE5823">
              <w:rPr>
                <w:rFonts w:ascii="Arial" w:hAnsi="Arial" w:cs="Arial"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sz w:val="20"/>
                <w:szCs w:val="20"/>
              </w:rPr>
              <w:t xml:space="preserve">    3</w:t>
            </w:r>
          </w:p>
        </w:tc>
        <w:tc>
          <w:tcPr>
            <w:tcW w:w="307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2081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CE5823">
              <w:rPr>
                <w:rFonts w:ascii="Arial" w:hAnsi="Arial" w:cs="Arial"/>
                <w:sz w:val="20"/>
                <w:szCs w:val="20"/>
                <w:u w:val="single"/>
              </w:rPr>
              <w:t>Số tuần:</w:t>
            </w:r>
            <w:r w:rsidRPr="00CE5823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115C94" w:rsidRPr="00A56935">
        <w:trPr>
          <w:trHeight w:val="162"/>
        </w:trPr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5C94" w:rsidRPr="00A56935">
        <w:trPr>
          <w:trHeight w:val="255"/>
        </w:trPr>
        <w:tc>
          <w:tcPr>
            <w:tcW w:w="193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>Tuần</w:t>
            </w:r>
          </w:p>
        </w:tc>
        <w:tc>
          <w:tcPr>
            <w:tcW w:w="582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 xml:space="preserve">Nội dung bài giảng - Bài tập </w:t>
            </w:r>
          </w:p>
        </w:tc>
        <w:tc>
          <w:tcPr>
            <w:tcW w:w="42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 xml:space="preserve">Số tiết </w:t>
            </w:r>
          </w:p>
        </w:tc>
        <w:tc>
          <w:tcPr>
            <w:tcW w:w="30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>Đồ dùng học tập - Sách</w:t>
            </w:r>
            <w:r w:rsidRPr="00CE5823">
              <w:rPr>
                <w:rFonts w:ascii="Arial" w:hAnsi="Arial" w:cs="Arial"/>
                <w:sz w:val="20"/>
                <w:szCs w:val="20"/>
              </w:rPr>
              <w:br/>
              <w:t xml:space="preserve"> tham khảo </w:t>
            </w:r>
          </w:p>
        </w:tc>
      </w:tr>
      <w:tr w:rsidR="00115C94" w:rsidRPr="00A56935">
        <w:trPr>
          <w:trHeight w:val="255"/>
        </w:trPr>
        <w:tc>
          <w:tcPr>
            <w:tcW w:w="193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C94" w:rsidRPr="00CE5823" w:rsidRDefault="00115C94" w:rsidP="00CE582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27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115C94" w:rsidRPr="00CE5823" w:rsidRDefault="00115C94" w:rsidP="00CE582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 xml:space="preserve">L.thuyết 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 xml:space="preserve">T. hành 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>Bài tập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 xml:space="preserve">Kiểm tra </w:t>
            </w:r>
          </w:p>
        </w:tc>
        <w:tc>
          <w:tcPr>
            <w:tcW w:w="30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C94" w:rsidRPr="00CE5823" w:rsidRDefault="00115C94" w:rsidP="00CE582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C94" w:rsidRPr="00A56935">
        <w:trPr>
          <w:trHeight w:val="255"/>
        </w:trPr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115C94" w:rsidRDefault="00115C94" w:rsidP="00733F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  <w:p w:rsidR="00115C94" w:rsidRPr="00CE5823" w:rsidRDefault="00115C94" w:rsidP="00B1206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>Từ:</w:t>
            </w:r>
            <w:r>
              <w:rPr>
                <w:rFonts w:ascii="Arial" w:hAnsi="Arial" w:cs="Arial"/>
                <w:sz w:val="20"/>
                <w:szCs w:val="20"/>
              </w:rPr>
              <w:t xml:space="preserve">    </w:t>
            </w:r>
          </w:p>
        </w:tc>
        <w:tc>
          <w:tcPr>
            <w:tcW w:w="582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115C94" w:rsidRDefault="00115C94" w:rsidP="00CE582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115C94" w:rsidRDefault="00115C94" w:rsidP="00CE582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0049E">
              <w:rPr>
                <w:rFonts w:ascii="Arial" w:hAnsi="Arial" w:cs="Arial"/>
                <w:sz w:val="20"/>
                <w:szCs w:val="20"/>
              </w:rPr>
              <w:t xml:space="preserve">Chương 1. </w:t>
            </w:r>
          </w:p>
          <w:p w:rsidR="00115C94" w:rsidRPr="00CE5823" w:rsidRDefault="00115C94" w:rsidP="00B1206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115C94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E5823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E5823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4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E5823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E5823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C94" w:rsidRPr="00CE5823" w:rsidRDefault="00115C94" w:rsidP="00B1206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15C94" w:rsidRPr="00A56935">
        <w:trPr>
          <w:trHeight w:val="474"/>
        </w:trPr>
        <w:tc>
          <w:tcPr>
            <w:tcW w:w="1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B1206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 xml:space="preserve">Đến: </w:t>
            </w:r>
          </w:p>
        </w:tc>
        <w:tc>
          <w:tcPr>
            <w:tcW w:w="58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24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7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C94" w:rsidRPr="00A56935">
        <w:trPr>
          <w:trHeight w:val="255"/>
        </w:trPr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115C94" w:rsidRDefault="00115C94" w:rsidP="00733F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  <w:p w:rsidR="00115C94" w:rsidRPr="00CE5823" w:rsidRDefault="00115C94" w:rsidP="00B1206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 xml:space="preserve">Từ:  </w:t>
            </w:r>
          </w:p>
        </w:tc>
        <w:tc>
          <w:tcPr>
            <w:tcW w:w="5827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:rsidR="00115C94" w:rsidRDefault="00115C94" w:rsidP="00CE582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115C94" w:rsidRDefault="00115C94" w:rsidP="00CE582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0049E">
              <w:rPr>
                <w:rFonts w:ascii="Arial" w:hAnsi="Arial" w:cs="Arial"/>
                <w:sz w:val="20"/>
                <w:szCs w:val="20"/>
              </w:rPr>
              <w:t xml:space="preserve">Chương 2. </w:t>
            </w:r>
          </w:p>
          <w:p w:rsidR="00115C94" w:rsidRPr="00CE5823" w:rsidRDefault="00115C94" w:rsidP="00CE582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7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2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3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24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7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C94" w:rsidRPr="00A56935">
        <w:trPr>
          <w:trHeight w:val="453"/>
        </w:trPr>
        <w:tc>
          <w:tcPr>
            <w:tcW w:w="1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B1206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 xml:space="preserve">Đến: </w:t>
            </w:r>
          </w:p>
        </w:tc>
        <w:tc>
          <w:tcPr>
            <w:tcW w:w="58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24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C94" w:rsidRPr="00A56935">
        <w:trPr>
          <w:trHeight w:val="255"/>
        </w:trPr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115C94" w:rsidRDefault="00115C94" w:rsidP="00C3605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  <w:p w:rsidR="00115C94" w:rsidRPr="00CE5823" w:rsidRDefault="00115C94" w:rsidP="00C3605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>Từ: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827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:rsidR="00115C94" w:rsidRDefault="00115C94" w:rsidP="00C3605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115C94" w:rsidRDefault="00115C94" w:rsidP="00C3605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Chương 3</w:t>
            </w:r>
            <w:r w:rsidRPr="0010049E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115C94" w:rsidRPr="00CE5823" w:rsidRDefault="00115C94" w:rsidP="00C3605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7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2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3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24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7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C94" w:rsidRPr="00A56935">
        <w:trPr>
          <w:trHeight w:val="449"/>
        </w:trPr>
        <w:tc>
          <w:tcPr>
            <w:tcW w:w="1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5847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 xml:space="preserve">Đến: </w:t>
            </w:r>
          </w:p>
        </w:tc>
        <w:tc>
          <w:tcPr>
            <w:tcW w:w="58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24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7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C94" w:rsidRPr="00A56935">
        <w:trPr>
          <w:trHeight w:val="255"/>
        </w:trPr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115C94" w:rsidRDefault="00115C94" w:rsidP="00C3605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  <w:p w:rsidR="00115C94" w:rsidRPr="00CE5823" w:rsidRDefault="00115C94" w:rsidP="00C3605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 xml:space="preserve">Từ:  </w:t>
            </w:r>
          </w:p>
        </w:tc>
        <w:tc>
          <w:tcPr>
            <w:tcW w:w="5827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:rsidR="00115C94" w:rsidRDefault="00115C94" w:rsidP="00C3605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115C94" w:rsidRDefault="00115C94" w:rsidP="00C3605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Chương 4………</w:t>
            </w:r>
            <w:r w:rsidRPr="0010049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115C94" w:rsidRPr="00CE5823" w:rsidRDefault="00115C94" w:rsidP="00C3605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7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2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3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24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115C94" w:rsidRPr="00CE5823" w:rsidRDefault="00115C94" w:rsidP="003360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7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C94" w:rsidRPr="00A56935">
        <w:trPr>
          <w:trHeight w:val="431"/>
        </w:trPr>
        <w:tc>
          <w:tcPr>
            <w:tcW w:w="1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BC57D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>Đến:</w:t>
            </w:r>
          </w:p>
        </w:tc>
        <w:tc>
          <w:tcPr>
            <w:tcW w:w="58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24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7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C94" w:rsidRPr="00A56935">
        <w:trPr>
          <w:trHeight w:val="255"/>
        </w:trPr>
        <w:tc>
          <w:tcPr>
            <w:tcW w:w="1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5847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27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10049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7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2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3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24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7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C94" w:rsidRPr="00A56935">
        <w:trPr>
          <w:trHeight w:val="440"/>
        </w:trPr>
        <w:tc>
          <w:tcPr>
            <w:tcW w:w="1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5847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24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7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C94" w:rsidRPr="00A56935">
        <w:trPr>
          <w:trHeight w:val="255"/>
        </w:trPr>
        <w:tc>
          <w:tcPr>
            <w:tcW w:w="193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2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C94" w:rsidRPr="00A56935">
        <w:trPr>
          <w:trHeight w:val="255"/>
        </w:trPr>
        <w:tc>
          <w:tcPr>
            <w:tcW w:w="776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58473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>Ngày…. Tháng……. năm 201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2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58473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>Ngày …….tháng……..năm 201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07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2E7D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Ngày … tháng …</w:t>
            </w:r>
            <w:r w:rsidRPr="00CE5823">
              <w:rPr>
                <w:rFonts w:ascii="Arial" w:hAnsi="Arial" w:cs="Arial"/>
                <w:sz w:val="20"/>
                <w:szCs w:val="20"/>
              </w:rPr>
              <w:t xml:space="preserve"> năm 201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115C94" w:rsidRPr="00A56935">
        <w:trPr>
          <w:trHeight w:val="255"/>
        </w:trPr>
        <w:tc>
          <w:tcPr>
            <w:tcW w:w="776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2E7D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 xml:space="preserve">Khoa CN </w:t>
            </w:r>
            <w:r>
              <w:rPr>
                <w:rFonts w:ascii="Arial" w:hAnsi="Arial" w:cs="Arial"/>
                <w:sz w:val="20"/>
                <w:szCs w:val="20"/>
              </w:rPr>
              <w:t>Nhiệt – Lạnh</w:t>
            </w:r>
          </w:p>
        </w:tc>
        <w:tc>
          <w:tcPr>
            <w:tcW w:w="3479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2E7D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 xml:space="preserve">Bộ môn 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>Giảng viên</w:t>
            </w:r>
          </w:p>
        </w:tc>
      </w:tr>
    </w:tbl>
    <w:p w:rsidR="00115C94" w:rsidRDefault="00115C94" w:rsidP="00A31125">
      <w:pPr>
        <w:spacing w:after="0" w:line="240" w:lineRule="auto"/>
        <w:rPr>
          <w:sz w:val="18"/>
          <w:szCs w:val="18"/>
        </w:rPr>
      </w:pPr>
    </w:p>
    <w:p w:rsidR="00115C94" w:rsidRPr="005A124F" w:rsidRDefault="00115C94" w:rsidP="005A124F">
      <w:pPr>
        <w:rPr>
          <w:sz w:val="18"/>
          <w:szCs w:val="18"/>
        </w:rPr>
      </w:pPr>
    </w:p>
    <w:p w:rsidR="00115C94" w:rsidRDefault="00115C94" w:rsidP="005A124F">
      <w:pPr>
        <w:rPr>
          <w:sz w:val="18"/>
          <w:szCs w:val="18"/>
        </w:rPr>
      </w:pPr>
    </w:p>
    <w:p w:rsidR="00115C94" w:rsidRDefault="00115C94" w:rsidP="005A124F">
      <w:pPr>
        <w:tabs>
          <w:tab w:val="left" w:pos="12771"/>
          <w:tab w:val="left" w:pos="14023"/>
        </w:tabs>
      </w:pPr>
      <w:r>
        <w:rPr>
          <w:sz w:val="18"/>
          <w:szCs w:val="18"/>
        </w:rPr>
        <w:tab/>
      </w:r>
      <w:r w:rsidRPr="005A124F">
        <w:t>Lê Quang Liêm</w:t>
      </w:r>
      <w:bookmarkStart w:id="0" w:name="_GoBack"/>
      <w:bookmarkEnd w:id="0"/>
    </w:p>
    <w:sectPr w:rsidR="00115C94" w:rsidSect="00B06A4C">
      <w:pgSz w:w="16839" w:h="11907" w:orient="landscape" w:code="9"/>
      <w:pgMar w:top="851" w:right="963" w:bottom="709" w:left="85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5C94" w:rsidRDefault="00115C94" w:rsidP="00F76000">
      <w:pPr>
        <w:spacing w:after="0" w:line="240" w:lineRule="auto"/>
      </w:pPr>
      <w:r>
        <w:separator/>
      </w:r>
    </w:p>
  </w:endnote>
  <w:endnote w:type="continuationSeparator" w:id="0">
    <w:p w:rsidR="00115C94" w:rsidRDefault="00115C94" w:rsidP="00F760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5C94" w:rsidRDefault="00115C94" w:rsidP="00F76000">
      <w:pPr>
        <w:spacing w:after="0" w:line="240" w:lineRule="auto"/>
      </w:pPr>
      <w:r>
        <w:separator/>
      </w:r>
    </w:p>
  </w:footnote>
  <w:footnote w:type="continuationSeparator" w:id="0">
    <w:p w:rsidR="00115C94" w:rsidRDefault="00115C94" w:rsidP="00F760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F65AE"/>
    <w:multiLevelType w:val="hybridMultilevel"/>
    <w:tmpl w:val="CDAE258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10566B0F"/>
    <w:multiLevelType w:val="hybridMultilevel"/>
    <w:tmpl w:val="E6F4A35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0971F39"/>
    <w:multiLevelType w:val="hybridMultilevel"/>
    <w:tmpl w:val="F36AC39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743712F"/>
    <w:multiLevelType w:val="hybridMultilevel"/>
    <w:tmpl w:val="DB3C2C6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9810336"/>
    <w:multiLevelType w:val="hybridMultilevel"/>
    <w:tmpl w:val="A244B6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34FE24DD"/>
    <w:multiLevelType w:val="hybridMultilevel"/>
    <w:tmpl w:val="CF66150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4477550B"/>
    <w:multiLevelType w:val="hybridMultilevel"/>
    <w:tmpl w:val="7A548B6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621A4A21"/>
    <w:multiLevelType w:val="hybridMultilevel"/>
    <w:tmpl w:val="3D10202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68816B2D"/>
    <w:multiLevelType w:val="hybridMultilevel"/>
    <w:tmpl w:val="C74C527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728F29C9"/>
    <w:multiLevelType w:val="multilevel"/>
    <w:tmpl w:val="590231E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>
    <w:nsid w:val="7BBB7658"/>
    <w:multiLevelType w:val="hybridMultilevel"/>
    <w:tmpl w:val="C310C33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10"/>
  </w:num>
  <w:num w:numId="5">
    <w:abstractNumId w:val="0"/>
  </w:num>
  <w:num w:numId="6">
    <w:abstractNumId w:val="1"/>
  </w:num>
  <w:num w:numId="7">
    <w:abstractNumId w:val="6"/>
  </w:num>
  <w:num w:numId="8">
    <w:abstractNumId w:val="2"/>
  </w:num>
  <w:num w:numId="9">
    <w:abstractNumId w:val="7"/>
  </w:num>
  <w:num w:numId="10">
    <w:abstractNumId w:val="3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136C"/>
    <w:rsid w:val="00012C04"/>
    <w:rsid w:val="0003673A"/>
    <w:rsid w:val="000372C8"/>
    <w:rsid w:val="00077E47"/>
    <w:rsid w:val="0010049E"/>
    <w:rsid w:val="00115C94"/>
    <w:rsid w:val="0012250C"/>
    <w:rsid w:val="00153FCA"/>
    <w:rsid w:val="00170A36"/>
    <w:rsid w:val="001F0435"/>
    <w:rsid w:val="0023136C"/>
    <w:rsid w:val="002464D9"/>
    <w:rsid w:val="00287E22"/>
    <w:rsid w:val="002D2115"/>
    <w:rsid w:val="002D3960"/>
    <w:rsid w:val="002E7D4C"/>
    <w:rsid w:val="00306B14"/>
    <w:rsid w:val="003115CA"/>
    <w:rsid w:val="0032112D"/>
    <w:rsid w:val="00336051"/>
    <w:rsid w:val="00385649"/>
    <w:rsid w:val="0038599F"/>
    <w:rsid w:val="003A34B5"/>
    <w:rsid w:val="003A717C"/>
    <w:rsid w:val="003F3A64"/>
    <w:rsid w:val="00403CD1"/>
    <w:rsid w:val="0043641C"/>
    <w:rsid w:val="00437AD3"/>
    <w:rsid w:val="004450CF"/>
    <w:rsid w:val="0046379F"/>
    <w:rsid w:val="004C7395"/>
    <w:rsid w:val="005211D2"/>
    <w:rsid w:val="005614BE"/>
    <w:rsid w:val="0058228B"/>
    <w:rsid w:val="00584736"/>
    <w:rsid w:val="00593D7A"/>
    <w:rsid w:val="005A124F"/>
    <w:rsid w:val="005C2B28"/>
    <w:rsid w:val="00610F1D"/>
    <w:rsid w:val="00620DCB"/>
    <w:rsid w:val="006B1757"/>
    <w:rsid w:val="006C05AD"/>
    <w:rsid w:val="006C6D9D"/>
    <w:rsid w:val="00720B4E"/>
    <w:rsid w:val="00721864"/>
    <w:rsid w:val="00723E5C"/>
    <w:rsid w:val="00733FBC"/>
    <w:rsid w:val="00765A21"/>
    <w:rsid w:val="00773C6B"/>
    <w:rsid w:val="0078352A"/>
    <w:rsid w:val="007F678E"/>
    <w:rsid w:val="0080163D"/>
    <w:rsid w:val="008051F7"/>
    <w:rsid w:val="0081637F"/>
    <w:rsid w:val="00817D5B"/>
    <w:rsid w:val="0082073B"/>
    <w:rsid w:val="00830737"/>
    <w:rsid w:val="00843034"/>
    <w:rsid w:val="00873169"/>
    <w:rsid w:val="00886B2D"/>
    <w:rsid w:val="008B5866"/>
    <w:rsid w:val="008C3110"/>
    <w:rsid w:val="008C4A80"/>
    <w:rsid w:val="008E3430"/>
    <w:rsid w:val="00901ABC"/>
    <w:rsid w:val="00932DEF"/>
    <w:rsid w:val="009335A6"/>
    <w:rsid w:val="00954516"/>
    <w:rsid w:val="009755E9"/>
    <w:rsid w:val="009A2D29"/>
    <w:rsid w:val="00A31125"/>
    <w:rsid w:val="00A56935"/>
    <w:rsid w:val="00AC72B2"/>
    <w:rsid w:val="00AE0B84"/>
    <w:rsid w:val="00B04696"/>
    <w:rsid w:val="00B06A4C"/>
    <w:rsid w:val="00B12062"/>
    <w:rsid w:val="00B153FD"/>
    <w:rsid w:val="00B20E79"/>
    <w:rsid w:val="00BB2718"/>
    <w:rsid w:val="00BB3470"/>
    <w:rsid w:val="00BC57D3"/>
    <w:rsid w:val="00BD6E23"/>
    <w:rsid w:val="00BD7D6D"/>
    <w:rsid w:val="00C20819"/>
    <w:rsid w:val="00C3605F"/>
    <w:rsid w:val="00C51807"/>
    <w:rsid w:val="00C95363"/>
    <w:rsid w:val="00CE5823"/>
    <w:rsid w:val="00CE7232"/>
    <w:rsid w:val="00D16F16"/>
    <w:rsid w:val="00D26A79"/>
    <w:rsid w:val="00DB0B0C"/>
    <w:rsid w:val="00DC1B0C"/>
    <w:rsid w:val="00DE3C2E"/>
    <w:rsid w:val="00DF55BF"/>
    <w:rsid w:val="00E04584"/>
    <w:rsid w:val="00E43966"/>
    <w:rsid w:val="00E62B28"/>
    <w:rsid w:val="00E64330"/>
    <w:rsid w:val="00E71B26"/>
    <w:rsid w:val="00E91A30"/>
    <w:rsid w:val="00EA38D6"/>
    <w:rsid w:val="00EC3A6F"/>
    <w:rsid w:val="00EE0DDD"/>
    <w:rsid w:val="00EF7912"/>
    <w:rsid w:val="00F16F9D"/>
    <w:rsid w:val="00F27749"/>
    <w:rsid w:val="00F52E2B"/>
    <w:rsid w:val="00F540F6"/>
    <w:rsid w:val="00F76000"/>
    <w:rsid w:val="00F831C8"/>
    <w:rsid w:val="00F848C1"/>
    <w:rsid w:val="00FD6D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0737"/>
    <w:pPr>
      <w:spacing w:after="160" w:line="259" w:lineRule="auto"/>
    </w:pPr>
    <w:rPr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23136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9755E9"/>
    <w:pPr>
      <w:spacing w:after="200" w:line="276" w:lineRule="auto"/>
      <w:ind w:left="720"/>
    </w:pPr>
    <w:rPr>
      <w:sz w:val="24"/>
      <w:szCs w:val="24"/>
    </w:rPr>
  </w:style>
  <w:style w:type="paragraph" w:customStyle="1" w:styleId="ft0">
    <w:name w:val="ft0"/>
    <w:basedOn w:val="Normal"/>
    <w:uiPriority w:val="99"/>
    <w:rsid w:val="00DC1B0C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F760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F76000"/>
  </w:style>
  <w:style w:type="paragraph" w:styleId="Footer">
    <w:name w:val="footer"/>
    <w:basedOn w:val="Normal"/>
    <w:link w:val="FooterChar"/>
    <w:uiPriority w:val="99"/>
    <w:rsid w:val="00F760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F76000"/>
  </w:style>
  <w:style w:type="paragraph" w:styleId="BalloonText">
    <w:name w:val="Balloon Text"/>
    <w:basedOn w:val="Normal"/>
    <w:link w:val="BalloonTextChar"/>
    <w:uiPriority w:val="99"/>
    <w:semiHidden/>
    <w:rsid w:val="00445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450C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153FD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5841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41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41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41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41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41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88</TotalTime>
  <Pages>3</Pages>
  <Words>170</Words>
  <Characters>974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JUMBO</dc:creator>
  <cp:keywords/>
  <dc:description/>
  <cp:lastModifiedBy>DDT</cp:lastModifiedBy>
  <cp:revision>25</cp:revision>
  <cp:lastPrinted>2015-09-05T04:34:00Z</cp:lastPrinted>
  <dcterms:created xsi:type="dcterms:W3CDTF">2013-10-29T07:02:00Z</dcterms:created>
  <dcterms:modified xsi:type="dcterms:W3CDTF">2015-09-05T04:36:00Z</dcterms:modified>
</cp:coreProperties>
</file>